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6"/>
        <w:gridCol w:w="1682"/>
      </w:tblGrid>
      <w:tr w:rsidR="002E56DD" w:rsidTr="006B20C4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E56DD" w:rsidRPr="006B20C4" w:rsidRDefault="002E56DD" w:rsidP="006B20C4">
            <w:pPr>
              <w:bidi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nil"/>
              <w:right w:val="nil"/>
            </w:tcBorders>
          </w:tcPr>
          <w:p w:rsidR="002E56DD" w:rsidRPr="006B20C4" w:rsidRDefault="002E56DD" w:rsidP="006B20C4">
            <w:pPr>
              <w:bidi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E56DD" w:rsidRDefault="002E56D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2E56DD" w:rsidRDefault="002E56DD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3417"/>
        <w:bidiVisual/>
        <w:tblW w:w="4536" w:type="dxa"/>
        <w:tblInd w:w="-2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2E56DD" w:rsidRPr="00E75D0F" w:rsidTr="00E75D0F">
        <w:trPr>
          <w:trHeight w:val="350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2E56DD" w:rsidRPr="00E75D0F" w:rsidTr="00E75D0F">
        <w:trPr>
          <w:trHeight w:val="361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2E56DD" w:rsidRPr="00E75D0F" w:rsidTr="00E75D0F">
        <w:trPr>
          <w:trHeight w:val="370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2E56DD" w:rsidRPr="00E75D0F" w:rsidRDefault="00802363" w:rsidP="002D565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26.2.2014</w:t>
            </w:r>
          </w:p>
        </w:tc>
      </w:tr>
    </w:tbl>
    <w:p w:rsidR="002E56DD" w:rsidRDefault="002E56DD" w:rsidP="00D837B1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2A5F9B" w:rsidRDefault="002E56DD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2E56DD" w:rsidRDefault="00C3599C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3378200</wp:posOffset>
                </wp:positionH>
                <wp:positionV relativeFrom="paragraph">
                  <wp:posOffset>127000</wp:posOffset>
                </wp:positionV>
                <wp:extent cx="342900" cy="228600"/>
                <wp:effectExtent l="0" t="3175" r="3175" b="0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02363" w:rsidRPr="004E5FA3" w:rsidRDefault="00802363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66pt;margin-top:10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53cb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s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" filled="f" stroked="f">
                <v:textbox>
                  <w:txbxContent>
                    <w:p w:rsidR="00D97F58" w:rsidRPr="004E5FA3" w:rsidRDefault="00D97F58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2E56DD" w:rsidRDefault="002E56DD" w:rsidP="00BC1C8E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>
        <w:rPr>
          <w:rFonts w:ascii="Arial" w:hAnsi="Arial" w:cs="Arial"/>
          <w:b/>
          <w:sz w:val="28"/>
          <w:szCs w:val="28"/>
        </w:rPr>
        <w:sym w:font="Wingdings" w:char="F0FD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2E56DD" w:rsidRPr="00813E93" w:rsidRDefault="002E56DD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2E56DD" w:rsidRPr="00E75D0F" w:rsidTr="00E75D0F">
        <w:tc>
          <w:tcPr>
            <w:tcW w:w="9178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E56DD" w:rsidRPr="00E75D0F" w:rsidTr="00E75D0F">
        <w:tc>
          <w:tcPr>
            <w:tcW w:w="9178" w:type="dxa"/>
          </w:tcPr>
          <w:p w:rsidR="002E56DD" w:rsidRPr="00E75D0F" w:rsidRDefault="002E56DD" w:rsidP="0070044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היחידה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מבקש לקבל </w:t>
            </w:r>
            <w:r w:rsidRPr="00460C38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 xml:space="preserve">שירותי תחזוקה לרישיונות תוכנת מילון של חברת </w:t>
            </w:r>
            <w:r w:rsidRPr="002644CB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בבילון בע"מ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תכונות הטובין הנדרשות הן:</w:t>
            </w:r>
          </w:p>
          <w:p w:rsidR="002E56DD" w:rsidRDefault="002E56DD" w:rsidP="00E75D0F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תיקוני תקלות בתוכנה</w:t>
            </w:r>
          </w:p>
          <w:p w:rsidR="002E56DD" w:rsidRPr="00E75D0F" w:rsidRDefault="00C3599C" w:rsidP="008F0963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>
                      <wp:simplePos x="0" y="0"/>
                      <wp:positionH relativeFrom="column">
                        <wp:posOffset>1179195</wp:posOffset>
                      </wp:positionH>
                      <wp:positionV relativeFrom="paragraph">
                        <wp:posOffset>149860</wp:posOffset>
                      </wp:positionV>
                      <wp:extent cx="342900" cy="228600"/>
                      <wp:effectExtent l="0" t="0" r="1905" b="2540"/>
                      <wp:wrapNone/>
                      <wp:docPr id="5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02363" w:rsidRPr="004E5FA3" w:rsidRDefault="00802363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27" type="#_x0000_t202" style="position:absolute;left:0;text-align:left;margin-left:92.85pt;margin-top:11.8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+3Gp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d0aa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" filled="f" stroked="f">
                      <v:textbox>
                        <w:txbxContent>
                          <w:p w:rsidR="00D97F58" w:rsidRPr="004E5FA3" w:rsidRDefault="00D97F58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>קבלת גרסאות חדשות ועדכוני תוכן</w:t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2E56DD" w:rsidRPr="00813E93" w:rsidRDefault="00C3599C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3081655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4445" b="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02363" w:rsidRPr="004E5FA3" w:rsidRDefault="00802363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242.65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4ye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" filled="f" stroked="f">
                <v:textbox>
                  <w:txbxContent>
                    <w:p w:rsidR="00D97F58" w:rsidRPr="004E5FA3" w:rsidRDefault="00D97F58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2E56DD" w:rsidRPr="00813E93" w:rsidTr="0008299D">
        <w:tc>
          <w:tcPr>
            <w:tcW w:w="3085" w:type="dxa"/>
          </w:tcPr>
          <w:p w:rsidR="002E56DD" w:rsidRPr="00813E93" w:rsidRDefault="00C3599C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02363" w:rsidRPr="004E5FA3" w:rsidRDefault="00802363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D97F58" w:rsidRPr="004E5FA3" w:rsidRDefault="00D97F58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2E56D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2E56D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2E56DD" w:rsidRPr="00813E93" w:rsidRDefault="002E56DD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2E56DD" w:rsidRPr="00813E93" w:rsidRDefault="002E56DD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3"/>
        <w:gridCol w:w="3118"/>
        <w:gridCol w:w="2791"/>
      </w:tblGrid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626FA2" w:rsidP="00460C38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בבילון</w:t>
            </w:r>
            <w:proofErr w:type="spellEnd"/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460C38" w:rsidRDefault="002E56DD" w:rsidP="00626FA2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u w:val="single"/>
              </w:rPr>
            </w:pP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softHyphen/>
            </w:r>
            <w:r w:rsidR="00D837B1" w:rsidRPr="00D837B1">
              <w:rPr>
                <w:rFonts w:ascii="Arial" w:hAnsi="Arial" w:cs="Arial"/>
                <w:b/>
                <w:u w:val="single"/>
                <w:rtl/>
              </w:rPr>
              <w:t>512512468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C3599C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12AC20AE" wp14:editId="706E676F">
                      <wp:simplePos x="0" y="0"/>
                      <wp:positionH relativeFrom="column">
                        <wp:posOffset>1400175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0" b="0"/>
                      <wp:wrapNone/>
                      <wp:docPr id="2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02363" w:rsidRPr="004E5FA3" w:rsidRDefault="00802363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30" type="#_x0000_t202" style="position:absolute;left:0;text-align:left;margin-left:110.25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DPi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II0F7aNED2xt0K/cot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" filled="f" stroked="f">
                      <v:textbox>
                        <w:txbxContent>
                          <w:p w:rsidR="00D97F58" w:rsidRPr="004E5FA3" w:rsidRDefault="00D97F58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E56DD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E56DD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2E56DD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D837B1" w:rsidP="00D837B1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27,748 </w:t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>₪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2E56DD" w:rsidP="00D837B1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3</w:t>
            </w:r>
            <w:r w:rsidR="00D97F58">
              <w:rPr>
                <w:rFonts w:ascii="Arial" w:hAnsi="Arial" w:cs="Arial" w:hint="cs"/>
                <w:b/>
                <w:sz w:val="22"/>
                <w:szCs w:val="22"/>
                <w:rtl/>
              </w:rPr>
              <w:t>0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3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  <w:r w:rsidR="00021E40">
              <w:rPr>
                <w:rFonts w:ascii="Arial" w:hAnsi="Arial" w:cs="Arial" w:hint="cs"/>
                <w:b/>
                <w:sz w:val="22"/>
                <w:szCs w:val="22"/>
                <w:rtl/>
              </w:rPr>
              <w:t>201</w:t>
            </w:r>
            <w:r w:rsidR="00D837B1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bookmarkStart w:id="0" w:name="_GoBack"/>
            <w:bookmarkEnd w:id="0"/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– 3</w:t>
            </w:r>
            <w:r w:rsidR="00D97F58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3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  <w:r w:rsidR="00021E40">
              <w:rPr>
                <w:rFonts w:ascii="Arial" w:hAnsi="Arial" w:cs="Arial" w:hint="cs"/>
                <w:b/>
                <w:sz w:val="22"/>
                <w:szCs w:val="22"/>
                <w:rtl/>
              </w:rPr>
              <w:t>201</w:t>
            </w:r>
            <w:r w:rsidR="00D837B1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bCs/>
          <w:rtl/>
        </w:rPr>
      </w:pPr>
    </w:p>
    <w:p w:rsidR="002E56DD" w:rsidRPr="00BD3C63" w:rsidRDefault="002E56DD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 xml:space="preserve">נימוקים כי הספק הוא ספק יחיד </w:t>
      </w:r>
    </w:p>
    <w:p w:rsidR="002E56DD" w:rsidRDefault="002E56DD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2E56DD" w:rsidRPr="00E75D0F" w:rsidTr="00661651">
        <w:tc>
          <w:tcPr>
            <w:tcW w:w="8522" w:type="dxa"/>
          </w:tcPr>
          <w:p w:rsidR="002E56DD" w:rsidRPr="00E75D0F" w:rsidRDefault="002E56DD" w:rsidP="00CD3B3C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1. התוכנה נרכשה במקור עקב היותה התוכנה היחידה המיישמת את הפונקציונאליות הנדרשת.</w:t>
            </w:r>
          </w:p>
        </w:tc>
      </w:tr>
      <w:tr w:rsidR="002E56DD" w:rsidRPr="00E75D0F" w:rsidTr="00661651">
        <w:tc>
          <w:tcPr>
            <w:tcW w:w="8522" w:type="dxa"/>
          </w:tcPr>
          <w:p w:rsidR="002E56DD" w:rsidRPr="00E75D0F" w:rsidRDefault="002E56DD" w:rsidP="00D837B1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2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לשם איתור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שירותי תחזוקה לתוכנת מילון של בבילון, פנינו ליצרן (חברת בבילון בע"מ) ושאלנו מי מוסמך מטעמם לתת את שירותי התחזוקה. </w:t>
            </w:r>
            <w:r w:rsidR="002D565E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תשובת היצרן הייתה </w:t>
            </w:r>
            <w:proofErr w:type="spellStart"/>
            <w:r w:rsidR="00D837B1">
              <w:rPr>
                <w:rFonts w:ascii="Arial" w:hAnsi="Arial" w:cs="Arial" w:hint="cs"/>
                <w:b/>
                <w:rtl/>
              </w:rPr>
              <w:t>שבבילון</w:t>
            </w:r>
            <w:proofErr w:type="spellEnd"/>
            <w:r w:rsidR="00D837B1">
              <w:rPr>
                <w:rFonts w:ascii="Arial" w:hAnsi="Arial" w:cs="Arial" w:hint="cs"/>
                <w:b/>
                <w:rtl/>
              </w:rPr>
              <w:t xml:space="preserve"> היא המשווקת העצמאית של מוצריה </w:t>
            </w:r>
          </w:p>
        </w:tc>
      </w:tr>
      <w:tr w:rsidR="002E56DD" w:rsidRPr="00E75D0F" w:rsidTr="00661651">
        <w:tc>
          <w:tcPr>
            <w:tcW w:w="8522" w:type="dxa"/>
          </w:tcPr>
          <w:p w:rsidR="002E56DD" w:rsidRPr="00E75D0F" w:rsidRDefault="002D565E" w:rsidP="008F0963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</w:t>
            </w:r>
            <w:r w:rsidR="002E56DD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</w:t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>שירותי התחזוקה מבטיחים אספקת עדכוני תוכנה ועדכוני מילון ההכרחיים להפעלת רישיונות התוכנה הללו</w:t>
            </w:r>
            <w:r w:rsidR="002E56DD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</w:p>
        </w:tc>
      </w:tr>
    </w:tbl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lastRenderedPageBreak/>
        <w:t>חוות דעתי זו ניתנת מתוקף היותי הסמכות המקצועית לנושא זה.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2E56DD" w:rsidRPr="00E75D0F" w:rsidTr="00E75D0F">
        <w:tc>
          <w:tcPr>
            <w:tcW w:w="2698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מנהלת תשתיות תקשוב ומערכות מידע</w:t>
            </w:r>
          </w:p>
        </w:tc>
        <w:tc>
          <w:tcPr>
            <w:tcW w:w="2700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2E56DD" w:rsidRPr="00E75D0F" w:rsidTr="00E75D0F">
        <w:tc>
          <w:tcPr>
            <w:tcW w:w="2698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2E56DD" w:rsidRPr="00813E93" w:rsidRDefault="002E56DD" w:rsidP="00E75D0F">
      <w:pPr>
        <w:bidi/>
        <w:rPr>
          <w:rtl/>
        </w:rPr>
      </w:pPr>
      <w:r>
        <w:rPr>
          <w:rtl/>
        </w:rPr>
        <w:t xml:space="preserve"> </w:t>
      </w:r>
    </w:p>
    <w:p w:rsidR="002E56DD" w:rsidRDefault="002E56DD" w:rsidP="008F0963">
      <w:pPr>
        <w:bidi/>
        <w:rPr>
          <w:rFonts w:ascii="Arial" w:hAnsi="Arial" w:cs="Arial"/>
          <w:rtl/>
        </w:rPr>
      </w:pPr>
    </w:p>
    <w:sectPr w:rsidR="002E56DD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2363" w:rsidRDefault="00802363">
      <w:r>
        <w:separator/>
      </w:r>
    </w:p>
  </w:endnote>
  <w:endnote w:type="continuationSeparator" w:id="0">
    <w:p w:rsidR="00802363" w:rsidRDefault="008023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2363" w:rsidRDefault="00802363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AD3144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802363" w:rsidRDefault="00802363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802363" w:rsidRDefault="00802363" w:rsidP="00AA4CCB">
    <w:pPr>
      <w:pStyle w:val="a5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802363" w:rsidRPr="000A6440" w:rsidRDefault="00802363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2363" w:rsidRDefault="00802363">
      <w:r>
        <w:separator/>
      </w:r>
    </w:p>
  </w:footnote>
  <w:footnote w:type="continuationSeparator" w:id="0">
    <w:p w:rsidR="00802363" w:rsidRDefault="008023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802363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802363" w:rsidRDefault="00802363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802363" w:rsidRDefault="00802363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802363" w:rsidRDefault="00802363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802363" w:rsidRDefault="00802363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noProof/>
              <w:lang w:eastAsia="en-US"/>
            </w:rPr>
            <w:drawing>
              <wp:inline distT="0" distB="0" distL="0" distR="0">
                <wp:extent cx="666750" cy="581025"/>
                <wp:effectExtent l="0" t="0" r="0" b="9525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66750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802363" w:rsidRPr="00AA4CCB" w:rsidRDefault="00802363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21E40"/>
    <w:rsid w:val="0003325E"/>
    <w:rsid w:val="00035B42"/>
    <w:rsid w:val="000366D1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C590E"/>
    <w:rsid w:val="000D07DE"/>
    <w:rsid w:val="00102752"/>
    <w:rsid w:val="00111A26"/>
    <w:rsid w:val="00115B88"/>
    <w:rsid w:val="001245A3"/>
    <w:rsid w:val="00131EC6"/>
    <w:rsid w:val="0015080F"/>
    <w:rsid w:val="001551E1"/>
    <w:rsid w:val="00155A94"/>
    <w:rsid w:val="00160E80"/>
    <w:rsid w:val="001661ED"/>
    <w:rsid w:val="0018633A"/>
    <w:rsid w:val="00192367"/>
    <w:rsid w:val="00195570"/>
    <w:rsid w:val="001C310B"/>
    <w:rsid w:val="001D66FE"/>
    <w:rsid w:val="001F3984"/>
    <w:rsid w:val="00212AF9"/>
    <w:rsid w:val="002257CF"/>
    <w:rsid w:val="00236EDD"/>
    <w:rsid w:val="002527BF"/>
    <w:rsid w:val="002644CB"/>
    <w:rsid w:val="002650AB"/>
    <w:rsid w:val="00265C2E"/>
    <w:rsid w:val="002671D8"/>
    <w:rsid w:val="00277F6A"/>
    <w:rsid w:val="002A133E"/>
    <w:rsid w:val="002A5F9B"/>
    <w:rsid w:val="002A7C9F"/>
    <w:rsid w:val="002B54B3"/>
    <w:rsid w:val="002C2287"/>
    <w:rsid w:val="002D565E"/>
    <w:rsid w:val="002E56DD"/>
    <w:rsid w:val="003150C9"/>
    <w:rsid w:val="003172EA"/>
    <w:rsid w:val="003336E5"/>
    <w:rsid w:val="00354773"/>
    <w:rsid w:val="00374031"/>
    <w:rsid w:val="00374FF6"/>
    <w:rsid w:val="00384850"/>
    <w:rsid w:val="00385CFC"/>
    <w:rsid w:val="003B6F68"/>
    <w:rsid w:val="003C3261"/>
    <w:rsid w:val="003C34EE"/>
    <w:rsid w:val="003D5897"/>
    <w:rsid w:val="003E15EE"/>
    <w:rsid w:val="003E44F8"/>
    <w:rsid w:val="003E7F41"/>
    <w:rsid w:val="003F220D"/>
    <w:rsid w:val="00404356"/>
    <w:rsid w:val="00417E4E"/>
    <w:rsid w:val="00460C38"/>
    <w:rsid w:val="00487D33"/>
    <w:rsid w:val="00493679"/>
    <w:rsid w:val="0049397A"/>
    <w:rsid w:val="00494FE6"/>
    <w:rsid w:val="004A6AC2"/>
    <w:rsid w:val="004A7169"/>
    <w:rsid w:val="004C3D07"/>
    <w:rsid w:val="004C685E"/>
    <w:rsid w:val="004D5FD8"/>
    <w:rsid w:val="004D62EB"/>
    <w:rsid w:val="004D6C7D"/>
    <w:rsid w:val="004E5223"/>
    <w:rsid w:val="004E5FA3"/>
    <w:rsid w:val="005230E9"/>
    <w:rsid w:val="0054012B"/>
    <w:rsid w:val="00543376"/>
    <w:rsid w:val="00546B53"/>
    <w:rsid w:val="0055401D"/>
    <w:rsid w:val="0055709B"/>
    <w:rsid w:val="005574E6"/>
    <w:rsid w:val="00573F46"/>
    <w:rsid w:val="00596709"/>
    <w:rsid w:val="005A1E62"/>
    <w:rsid w:val="005B24A5"/>
    <w:rsid w:val="005B6A89"/>
    <w:rsid w:val="005F4C55"/>
    <w:rsid w:val="00600A0F"/>
    <w:rsid w:val="00601A73"/>
    <w:rsid w:val="00603071"/>
    <w:rsid w:val="0062219D"/>
    <w:rsid w:val="00626DD3"/>
    <w:rsid w:val="00626FA2"/>
    <w:rsid w:val="00634B24"/>
    <w:rsid w:val="00635D1C"/>
    <w:rsid w:val="00641620"/>
    <w:rsid w:val="0064758F"/>
    <w:rsid w:val="00656D49"/>
    <w:rsid w:val="00661651"/>
    <w:rsid w:val="00665374"/>
    <w:rsid w:val="0067145E"/>
    <w:rsid w:val="00674417"/>
    <w:rsid w:val="00690C09"/>
    <w:rsid w:val="00692390"/>
    <w:rsid w:val="006A3328"/>
    <w:rsid w:val="006A4B99"/>
    <w:rsid w:val="006B20C4"/>
    <w:rsid w:val="006B4739"/>
    <w:rsid w:val="006C01A8"/>
    <w:rsid w:val="006C0D25"/>
    <w:rsid w:val="006C4FFD"/>
    <w:rsid w:val="006C561C"/>
    <w:rsid w:val="006D625D"/>
    <w:rsid w:val="006F66A7"/>
    <w:rsid w:val="007002FE"/>
    <w:rsid w:val="00700440"/>
    <w:rsid w:val="00707E50"/>
    <w:rsid w:val="00716817"/>
    <w:rsid w:val="00736D18"/>
    <w:rsid w:val="007374D4"/>
    <w:rsid w:val="00741D5A"/>
    <w:rsid w:val="00746C65"/>
    <w:rsid w:val="0075740F"/>
    <w:rsid w:val="00796814"/>
    <w:rsid w:val="007B355A"/>
    <w:rsid w:val="007E6DA4"/>
    <w:rsid w:val="00802363"/>
    <w:rsid w:val="00813E93"/>
    <w:rsid w:val="00825E56"/>
    <w:rsid w:val="00830AC0"/>
    <w:rsid w:val="0086222B"/>
    <w:rsid w:val="00870B42"/>
    <w:rsid w:val="0087433A"/>
    <w:rsid w:val="00882DD4"/>
    <w:rsid w:val="00892A36"/>
    <w:rsid w:val="008B3B18"/>
    <w:rsid w:val="008B4800"/>
    <w:rsid w:val="008F0963"/>
    <w:rsid w:val="008F2600"/>
    <w:rsid w:val="008F37E4"/>
    <w:rsid w:val="008F66E4"/>
    <w:rsid w:val="009051B4"/>
    <w:rsid w:val="0090558B"/>
    <w:rsid w:val="00907A6B"/>
    <w:rsid w:val="009348E9"/>
    <w:rsid w:val="00936866"/>
    <w:rsid w:val="009463C0"/>
    <w:rsid w:val="00953002"/>
    <w:rsid w:val="00982B80"/>
    <w:rsid w:val="009868B9"/>
    <w:rsid w:val="009A4D9D"/>
    <w:rsid w:val="009D1489"/>
    <w:rsid w:val="009D237B"/>
    <w:rsid w:val="009E28A4"/>
    <w:rsid w:val="00A1163C"/>
    <w:rsid w:val="00A177BF"/>
    <w:rsid w:val="00A27371"/>
    <w:rsid w:val="00A35AB4"/>
    <w:rsid w:val="00A43115"/>
    <w:rsid w:val="00A56D7D"/>
    <w:rsid w:val="00A67D02"/>
    <w:rsid w:val="00A751EB"/>
    <w:rsid w:val="00A76DAF"/>
    <w:rsid w:val="00AA4CCB"/>
    <w:rsid w:val="00AC39D3"/>
    <w:rsid w:val="00AD3144"/>
    <w:rsid w:val="00AD5096"/>
    <w:rsid w:val="00AD6E2D"/>
    <w:rsid w:val="00B15A1A"/>
    <w:rsid w:val="00B16512"/>
    <w:rsid w:val="00B2170C"/>
    <w:rsid w:val="00B23DE2"/>
    <w:rsid w:val="00B36130"/>
    <w:rsid w:val="00B50F29"/>
    <w:rsid w:val="00B6079A"/>
    <w:rsid w:val="00B63BF8"/>
    <w:rsid w:val="00BA04CA"/>
    <w:rsid w:val="00BA05F4"/>
    <w:rsid w:val="00BA2A50"/>
    <w:rsid w:val="00BB60B2"/>
    <w:rsid w:val="00BC1C8E"/>
    <w:rsid w:val="00BD3C63"/>
    <w:rsid w:val="00BE76D3"/>
    <w:rsid w:val="00C069FF"/>
    <w:rsid w:val="00C11FC3"/>
    <w:rsid w:val="00C1240F"/>
    <w:rsid w:val="00C15008"/>
    <w:rsid w:val="00C242BE"/>
    <w:rsid w:val="00C26B2E"/>
    <w:rsid w:val="00C3599C"/>
    <w:rsid w:val="00C35CFE"/>
    <w:rsid w:val="00C449F1"/>
    <w:rsid w:val="00C56261"/>
    <w:rsid w:val="00C7701D"/>
    <w:rsid w:val="00CA4871"/>
    <w:rsid w:val="00CA645C"/>
    <w:rsid w:val="00CA7F65"/>
    <w:rsid w:val="00CB03C8"/>
    <w:rsid w:val="00CB4CB4"/>
    <w:rsid w:val="00CC01E5"/>
    <w:rsid w:val="00CC57C1"/>
    <w:rsid w:val="00CD159C"/>
    <w:rsid w:val="00CD3B3C"/>
    <w:rsid w:val="00CD5B85"/>
    <w:rsid w:val="00CD7DFE"/>
    <w:rsid w:val="00CE2EA2"/>
    <w:rsid w:val="00CF3976"/>
    <w:rsid w:val="00D0397C"/>
    <w:rsid w:val="00D2258E"/>
    <w:rsid w:val="00D25F55"/>
    <w:rsid w:val="00D317D5"/>
    <w:rsid w:val="00D36819"/>
    <w:rsid w:val="00D419EE"/>
    <w:rsid w:val="00D45653"/>
    <w:rsid w:val="00D53829"/>
    <w:rsid w:val="00D640A0"/>
    <w:rsid w:val="00D718C8"/>
    <w:rsid w:val="00D77619"/>
    <w:rsid w:val="00D77C3F"/>
    <w:rsid w:val="00D837B1"/>
    <w:rsid w:val="00D926FF"/>
    <w:rsid w:val="00D94D7E"/>
    <w:rsid w:val="00D950B5"/>
    <w:rsid w:val="00D97F58"/>
    <w:rsid w:val="00DA0BA9"/>
    <w:rsid w:val="00DB0CBA"/>
    <w:rsid w:val="00DB3B6A"/>
    <w:rsid w:val="00E03C8E"/>
    <w:rsid w:val="00E15391"/>
    <w:rsid w:val="00E26C89"/>
    <w:rsid w:val="00E55168"/>
    <w:rsid w:val="00E6574D"/>
    <w:rsid w:val="00E75D0F"/>
    <w:rsid w:val="00E76F51"/>
    <w:rsid w:val="00E8199B"/>
    <w:rsid w:val="00E87754"/>
    <w:rsid w:val="00E90510"/>
    <w:rsid w:val="00E94FDC"/>
    <w:rsid w:val="00E96FF4"/>
    <w:rsid w:val="00EA7B88"/>
    <w:rsid w:val="00EB1898"/>
    <w:rsid w:val="00EC1EFD"/>
    <w:rsid w:val="00ED6318"/>
    <w:rsid w:val="00EE0A78"/>
    <w:rsid w:val="00EE7A53"/>
    <w:rsid w:val="00F02D21"/>
    <w:rsid w:val="00F23B12"/>
    <w:rsid w:val="00F25611"/>
    <w:rsid w:val="00F35D1E"/>
    <w:rsid w:val="00F4194F"/>
    <w:rsid w:val="00F4368D"/>
    <w:rsid w:val="00F52885"/>
    <w:rsid w:val="00F544EA"/>
    <w:rsid w:val="00F5681B"/>
    <w:rsid w:val="00FA4201"/>
    <w:rsid w:val="00FB528F"/>
    <w:rsid w:val="00FF0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CE2EA2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CE2EA2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CE2EA2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CE2EA2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012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6</TotalTime>
  <Pages>2</Pages>
  <Words>250</Words>
  <Characters>1486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סופיה מינץ</vt:lpstr>
    </vt:vector>
  </TitlesOfParts>
  <Company>hhh</Company>
  <LinksUpToDate>false</LinksUpToDate>
  <CharactersWithSpaces>1733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נועה אשכנזי</cp:lastModifiedBy>
  <cp:revision>4</cp:revision>
  <cp:lastPrinted>2014-02-26T08:19:00Z</cp:lastPrinted>
  <dcterms:created xsi:type="dcterms:W3CDTF">2014-02-26T08:15:00Z</dcterms:created>
  <dcterms:modified xsi:type="dcterms:W3CDTF">2014-02-26T08:20:00Z</dcterms:modified>
</cp:coreProperties>
</file>